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7AD" w:rsidRDefault="001C27AD" w:rsidP="00C63A1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15"/>
        </w:tabs>
      </w:pPr>
      <w:r>
        <w:rPr>
          <w:noProof/>
          <w:lang w:val="en-GB"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pt;margin-top:1in;width:58.9pt;height:65.75pt;z-index:251668480;visibility:visible;mso-position-horizontal-relative:margin;mso-position-vertical-relative:margin">
            <v:imagedata r:id="rId4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27" type="#_x0000_t75" style="position:absolute;margin-left:0;margin-top:9pt;width:109.3pt;height:109.3pt;z-index:251664384;visibility:visible;mso-position-horizontal-relative:margin;mso-position-vertical-relative:margin">
            <v:imagedata r:id="rId5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Picture 7" o:spid="_x0000_s1028" type="#_x0000_t75" style="position:absolute;margin-left:0;margin-top:333pt;width:79.2pt;height:90pt;z-index:251637760;visibility:visible;mso-position-horizontal-relative:margin;mso-position-vertical-relative:margin">
            <v:imagedata r:id="rId4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29" type="#_x0000_t75" style="position:absolute;margin-left:71.5pt;margin-top:513pt;width:40.3pt;height:45pt;z-index:251677696;visibility:visible;mso-position-horizontal-relative:margin;mso-position-vertical-relative:margin">
            <v:imagedata r:id="rId4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30" type="#_x0000_t75" style="position:absolute;margin-left:11pt;margin-top:540pt;width:40.3pt;height:45pt;z-index:251676672;visibility:visible;mso-position-horizontal-relative:margin;mso-position-vertical-relative:margin">
            <v:imagedata r:id="rId4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Picture 12" o:spid="_x0000_s1031" type="#_x0000_t75" style="position:absolute;margin-left:60.5pt;margin-top:207pt;width:60.5pt;height:60.5pt;z-index:251639808;visibility:visible;mso-position-horizontal-relative:margin;mso-position-vertical-relative:margin">
            <v:imagedata r:id="rId6" o:title=""/>
            <w10:wrap anchorx="margin" anchory="margin"/>
          </v:shape>
        </w:pict>
      </w:r>
      <w:r>
        <w:rPr>
          <w:noProof/>
          <w:lang w:val="en-GB" w:eastAsia="en-GB"/>
        </w:rPr>
        <w:pict>
          <v:shape id="Picture 1" o:spid="_x0000_s1032" type="#_x0000_t75" style="position:absolute;margin-left:-5.5pt;margin-top:441pt;width:2in;height:2in;z-index:251662336;visibility:visible;mso-position-horizontal-relative:margin;mso-position-vertical-relative:margin">
            <v:imagedata r:id="rId5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33" type="#_x0000_t75" style="position:absolute;margin-left:555.5pt;margin-top:18pt;width:53.25pt;height:53.25pt;z-index:251672576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34" type="#_x0000_t75" style="position:absolute;margin-left:-66pt;margin-top:54pt;width:53.25pt;height:53.25pt;z-index:251675648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35" type="#_x0000_t75" style="position:absolute;margin-left:-47.55pt;margin-top:-19.6pt;width:52.85pt;height:53.3pt;z-index:251660288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36" type="#_x0000_t75" style="position:absolute;margin-left:-68pt;margin-top:-58.2pt;width:52.85pt;height:53.3pt;z-index:251659264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37" type="#_x0000_t75" style="position:absolute;margin-left:275.25pt;margin-top:-56.25pt;width:36.75pt;height:36.75pt;z-index:251658240;visibility:visible;mso-position-horizontal-relative:margin;mso-position-vertical-relative:margin">
            <v:imagedata r:id="rId8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38" type="#_x0000_t75" style="position:absolute;margin-left:-53.25pt;margin-top:451.5pt;width:53.25pt;height:53.25pt;z-index:251649024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39" type="#_x0000_t75" style="position:absolute;margin-left:99pt;margin-top:3in;width:53.25pt;height:53.25pt;z-index:251673600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40" type="#_x0000_t75" style="position:absolute;margin-left:77pt;margin-top:7in;width:90.05pt;height:89.75pt;z-index:251665408;visibility:visible;mso-position-horizontal-relative:margin;mso-position-vertical-relative:margin">
            <v:imagedata r:id="rId9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41" type="#_x0000_t75" style="position:absolute;margin-left:0;margin-top:405pt;width:53.25pt;height:53.25pt;z-index:251651072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42" type="#_x0000_t75" style="position:absolute;margin-left:440pt;margin-top:0;width:53.25pt;height:53.25pt;z-index:251650048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43" type="#_x0000_t75" style="position:absolute;margin-left:610.5pt;margin-top:45pt;width:52.85pt;height:53.3pt;z-index:251653120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44" type="#_x0000_t75" style="position:absolute;margin-left:173.05pt;margin-top:9pt;width:50.85pt;height:56.75pt;z-index:251667456;visibility:visible;mso-position-horizontal-relative:margin;mso-position-vertical-relative:margin">
            <v:imagedata r:id="rId4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Picture 3" o:spid="_x0000_s1045" type="#_x0000_t75" style="position:absolute;margin-left:390.5pt;margin-top:9pt;width:40.3pt;height:45pt;z-index:251666432;visibility:visible;mso-position-horizontal-relative:margin;mso-position-vertical-relative:margin">
            <v:imagedata r:id="rId4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46" type="#_x0000_t75" style="position:absolute;margin-left:687.5pt;margin-top:477pt;width:97.7pt;height:111.1pt;z-index:251670528;visibility:visible;mso-position-horizontal-relative:margin;mso-position-vertical-relative:margin">
            <v:imagedata r:id="rId4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Picture 31" o:spid="_x0000_s1047" type="#_x0000_t75" style="position:absolute;margin-left:214.5pt;margin-top:4in;width:82.5pt;height:82.5pt;z-index:251642880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48" type="#_x0000_t75" style="position:absolute;margin-left:253pt;margin-top:9pt;width:53.25pt;height:53.25pt;z-index:251655168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49" type="#_x0000_t75" style="position:absolute;margin-left:324.5pt;margin-top:171pt;width:52.85pt;height:53.3pt;z-index:251656192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50" type="#_x0000_t75" style="position:absolute;margin-left:16.5pt;margin-top:234pt;width:52.7pt;height:53.3pt;z-index:251648000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51" type="#_x0000_t75" style="position:absolute;margin-left:110pt;margin-top:9pt;width:53.25pt;height:53.25pt;z-index:251652096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Picture 41" o:spid="_x0000_s1052" type="#_x0000_t75" style="position:absolute;margin-left:5.5pt;margin-top:153pt;width:67.5pt;height:67.5pt;z-index:251657216;visibility:visible;mso-position-horizontal-relative:margin;mso-position-vertical-relative:margin">
            <v:imagedata r:id="rId10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53" type="#_x0000_t75" style="position:absolute;margin-left:682pt;margin-top:18pt;width:53.25pt;height:53.25pt;z-index:251654144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54" type="#_x0000_t75" style="position:absolute;margin-left:192.5pt;margin-top:477pt;width:78.2pt;height:80.9pt;z-index:251671552">
            <v:imagedata r:id="rId11" o:title=""/>
          </v:shape>
        </w:pict>
      </w:r>
      <w:r>
        <w:rPr>
          <w:noProof/>
          <w:lang w:val="en-GB" w:eastAsia="en-GB"/>
        </w:rPr>
        <w:pict>
          <v:shape id="_x0000_s1055" type="#_x0000_t75" style="position:absolute;margin-left:302.5pt;margin-top:117pt;width:36.4pt;height:36.4pt;z-index:251661312;visibility:visible;mso-position-horizontal-relative:margin;mso-position-vertical-relative:margin">
            <v:imagedata r:id="rId12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56" type="#_x0000_t75" style="position:absolute;margin-left:198pt;margin-top:387pt;width:71.5pt;height:71.5pt;z-index:251645952;visibility:visible;mso-position-horizontal-relative:margin;mso-position-vertical-relative:margin">
            <v:imagedata r:id="rId13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57" type="#_x0000_t75" style="position:absolute;margin-left:181.5pt;margin-top:225pt;width:66pt;height:66pt;z-index:251674624;visibility:visible;mso-position-horizontal-relative:margin;mso-position-vertical-relative:margin">
            <v:imagedata r:id="rId14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58" type="#_x0000_t75" style="position:absolute;margin-left:313.5pt;margin-top:18pt;width:82.9pt;height:82.65pt;z-index:251643904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Picture 30" o:spid="_x0000_s1059" type="#_x0000_t75" style="position:absolute;margin-left:253pt;margin-top:180pt;width:76.5pt;height:117pt;z-index:251641856;visibility:visible;mso-position-horizontal-relative:margin;mso-position-vertical-relative:margin">
            <v:imagedata r:id="rId15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60" type="#_x0000_t75" style="position:absolute;margin-left:737pt;margin-top:0;width:58.9pt;height:65.75pt;z-index:251669504;visibility:visible;mso-position-horizontal-relative:margin;mso-position-vertical-relative:margin">
            <v:imagedata r:id="rId4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61" type="#_x0000_t172" style="position:absolute;margin-left:110pt;margin-top:45pt;width:191.25pt;height:78.75pt;z-index:251640832;mso-position-horizontal-relative:margin;mso-position-vertical-relative:margin" adj="6924" fillcolor="red" stroked="f" strokecolor="red">
            <v:fill color2="#c0c"/>
            <v:shadow color="#99f" opacity="52429f" offset="3pt,3pt"/>
            <v:textpath style="font-family:&quot;Impact&quot;;font-size:14pt;v-text-kern:t" trim="t" fitpath="t" string="To All Our&#10;International Animal &#10;Sup'paw'ter Friends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Picture 2" o:spid="_x0000_s1062" type="#_x0000_t75" style="position:absolute;margin-left:643.5pt;margin-top:477pt;width:108.7pt;height:108.4pt;z-index:251663360;visibility:visible;mso-position-horizontal-relative:margin;mso-position-vertical-relative:margin">
            <v:imagedata r:id="rId9" o:title="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63" type="#_x0000_t172" style="position:absolute;margin-left:126.5pt;margin-top:351pt;width:101.25pt;height:131.25pt;rotation:424054fd;z-index:251644928;mso-position-horizontal-relative:margin;mso-position-vertical-relative:margin" adj="6924" fillcolor="red" stroked="f" strokecolor="#c9f">
            <v:fill color2="#c0c"/>
            <v:shadow color="#99f" opacity="52429f" offset="3pt,3pt"/>
            <v:textpath style="font-family:&quot;Impact&quot;;font-size:24pt;v-text-kern:t" trim="t" fitpath="t" string="From All At&#10;SAV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64" type="#_x0000_t172" style="position:absolute;margin-left:55pt;margin-top:261pt;width:116.25pt;height:114.75pt;z-index:251646976;mso-position-horizontal-relative:margin;mso-position-vertical-relative:margin" adj="5798" fillcolor="red" stroked="f" strokecolor="red">
            <v:fill color2="#c0c"/>
            <v:shadow color="#99f" opacity="52429f" offset="3pt,3pt"/>
            <v:textpath style="font-family:&quot;Impact&quot;;font-size:20pt;v-text-kern:t" trim="t" fitpath="t" string="Thank You for &#10;Your Support"/>
            <w10:wrap type="square" anchorx="margin" anchory="margin"/>
          </v:shape>
        </w:pict>
      </w:r>
      <w:r>
        <w:rPr>
          <w:noProof/>
          <w:lang w:val="en-GB" w:eastAsia="en-GB"/>
        </w:rPr>
        <w:pict>
          <v:shape id="_x0000_s1065" type="#_x0000_t172" style="position:absolute;margin-left:88pt;margin-top:126pt;width:214.5pt;height:86.1pt;z-index:251638784;mso-position-horizontal-relative:margin;mso-position-vertical-relative:margin" adj="6924" fillcolor="red" stroked="f" strokecolor="#c9f">
            <v:fill color2="#c0c"/>
            <v:shadow color="#99f" opacity="52429f" offset="3pt,3pt"/>
            <v:textpath style="font-family:&quot;Impact&quot;;font-size:24pt;v-text-kern:t" trim="t" fitpath="t" string="Wishing You All A&#10;Very Happy Christmas"/>
            <w10:wrap type="square" anchorx="margin" anchory="margin"/>
          </v:shape>
        </w:pict>
      </w:r>
      <w:r w:rsidRPr="00DE2FF9">
        <w:rPr>
          <w:noProof/>
          <w:lang w:val="en-GB" w:eastAsia="en-GB"/>
        </w:rPr>
        <w:pict>
          <v:shape id="_x0000_i1025" type="#_x0000_t75" style="width:988.5pt;height:664.5pt">
            <v:imagedata r:id="rId16" o:title=""/>
          </v:shape>
        </w:pict>
      </w:r>
    </w:p>
    <w:sectPr w:rsidR="001C27AD" w:rsidSect="00CF6E4F">
      <w:pgSz w:w="15840" w:h="12240" w:orient="landscape"/>
      <w:pgMar w:top="198" w:right="113" w:bottom="204" w:left="11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9391E"/>
    <w:rsid w:val="00035B5A"/>
    <w:rsid w:val="000D3A2B"/>
    <w:rsid w:val="000F1DF1"/>
    <w:rsid w:val="00132F84"/>
    <w:rsid w:val="0019391E"/>
    <w:rsid w:val="001A1B2E"/>
    <w:rsid w:val="001C27AD"/>
    <w:rsid w:val="00216F64"/>
    <w:rsid w:val="0024108F"/>
    <w:rsid w:val="002854E3"/>
    <w:rsid w:val="002B4EE2"/>
    <w:rsid w:val="002F153B"/>
    <w:rsid w:val="00447209"/>
    <w:rsid w:val="005F3F7A"/>
    <w:rsid w:val="0063318C"/>
    <w:rsid w:val="0066033E"/>
    <w:rsid w:val="006607C5"/>
    <w:rsid w:val="006D0F6C"/>
    <w:rsid w:val="00724E3F"/>
    <w:rsid w:val="007829AF"/>
    <w:rsid w:val="00783964"/>
    <w:rsid w:val="007A2B1A"/>
    <w:rsid w:val="00830F95"/>
    <w:rsid w:val="00855A30"/>
    <w:rsid w:val="008B70A7"/>
    <w:rsid w:val="008F23D5"/>
    <w:rsid w:val="00906658"/>
    <w:rsid w:val="00943B23"/>
    <w:rsid w:val="009674D2"/>
    <w:rsid w:val="00995879"/>
    <w:rsid w:val="009B68AB"/>
    <w:rsid w:val="009C227D"/>
    <w:rsid w:val="009F13D9"/>
    <w:rsid w:val="00A32654"/>
    <w:rsid w:val="00A46759"/>
    <w:rsid w:val="00A773A4"/>
    <w:rsid w:val="00A90898"/>
    <w:rsid w:val="00AB5C9F"/>
    <w:rsid w:val="00B07AAE"/>
    <w:rsid w:val="00B34BB5"/>
    <w:rsid w:val="00B52AE2"/>
    <w:rsid w:val="00BB52F2"/>
    <w:rsid w:val="00C34736"/>
    <w:rsid w:val="00C63A1C"/>
    <w:rsid w:val="00C73A09"/>
    <w:rsid w:val="00C80BA9"/>
    <w:rsid w:val="00CC3006"/>
    <w:rsid w:val="00CF6E4F"/>
    <w:rsid w:val="00D912F3"/>
    <w:rsid w:val="00DE2FF9"/>
    <w:rsid w:val="00E05B67"/>
    <w:rsid w:val="00EE6AD5"/>
    <w:rsid w:val="00F2256B"/>
    <w:rsid w:val="00F31E1D"/>
    <w:rsid w:val="00FB5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A30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93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39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6</Words>
  <Characters>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Mark</cp:lastModifiedBy>
  <cp:revision>2</cp:revision>
  <cp:lastPrinted>2008-11-30T15:37:00Z</cp:lastPrinted>
  <dcterms:created xsi:type="dcterms:W3CDTF">2015-12-05T22:07:00Z</dcterms:created>
  <dcterms:modified xsi:type="dcterms:W3CDTF">2015-12-05T22:07:00Z</dcterms:modified>
</cp:coreProperties>
</file>